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32033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59" name="Picture 158" descr="2000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0" name="Picture 159" descr="2000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1" name="Picture 160" descr="2000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2" name="Picture 161" descr="2000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84740"/>
            <wp:effectExtent l="19050" t="0" r="0" b="0"/>
            <wp:docPr id="163" name="Picture 162" descr="2000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4" name="Picture 163" descr="2000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5" name="Picture 164" descr="2000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6" name="Picture 165" descr="2000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D7775"/>
    <w:rsid w:val="001E02FB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30160"/>
    <w:rsid w:val="007873B8"/>
    <w:rsid w:val="007C1D07"/>
    <w:rsid w:val="007E7D09"/>
    <w:rsid w:val="00807DF8"/>
    <w:rsid w:val="00906884"/>
    <w:rsid w:val="009826E5"/>
    <w:rsid w:val="00997A99"/>
    <w:rsid w:val="009B1CF8"/>
    <w:rsid w:val="00A10B2B"/>
    <w:rsid w:val="00A178DC"/>
    <w:rsid w:val="00B27E26"/>
    <w:rsid w:val="00B575C0"/>
    <w:rsid w:val="00B752FB"/>
    <w:rsid w:val="00C86FC5"/>
    <w:rsid w:val="00CC084C"/>
    <w:rsid w:val="00CC7587"/>
    <w:rsid w:val="00D16D4E"/>
    <w:rsid w:val="00D32033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2017-11-24T14:33:00Z</dcterms:created>
  <dcterms:modified xsi:type="dcterms:W3CDTF">2017-11-24T14:34:00Z</dcterms:modified>
</cp:coreProperties>
</file>